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122FB0" w14:textId="3ACC2A47" w:rsidR="008E2D36" w:rsidRDefault="008E2D36" w:rsidP="008E2D36">
      <w:pPr>
        <w:ind w:left="-567"/>
        <w:rPr>
          <w:rFonts w:ascii="Arial Narrow" w:hAnsi="Arial Narrow" w:cs="Arial"/>
        </w:rPr>
      </w:pPr>
    </w:p>
    <w:p w14:paraId="0ABC3627" w14:textId="77777777" w:rsidR="008E2D36" w:rsidRDefault="008E2D36" w:rsidP="008E2D36">
      <w:pPr>
        <w:rPr>
          <w:rFonts w:ascii="Arial Narrow" w:hAnsi="Arial Narrow" w:cs="Arial"/>
        </w:rPr>
      </w:pPr>
    </w:p>
    <w:p w14:paraId="71762705" w14:textId="77777777" w:rsidR="008E2D36" w:rsidRDefault="008E2D36" w:rsidP="008E2D36">
      <w:pPr>
        <w:rPr>
          <w:rFonts w:ascii="Arial Narrow" w:hAnsi="Arial Narrow" w:cs="Arial"/>
        </w:rPr>
      </w:pPr>
    </w:p>
    <w:p w14:paraId="5CC3D523" w14:textId="77777777" w:rsidR="008E2D36" w:rsidRDefault="008E2D36" w:rsidP="008E2D36">
      <w:pPr>
        <w:rPr>
          <w:rFonts w:ascii="Arial Narrow" w:hAnsi="Arial Narrow" w:cs="Arial"/>
        </w:rPr>
      </w:pPr>
    </w:p>
    <w:p w14:paraId="5FD49653" w14:textId="77777777" w:rsidR="008E2D36" w:rsidRDefault="008E2D36" w:rsidP="008E2D36">
      <w:pPr>
        <w:rPr>
          <w:rFonts w:ascii="Arial Narrow" w:hAnsi="Arial Narrow" w:cs="Arial"/>
        </w:rPr>
      </w:pPr>
    </w:p>
    <w:p w14:paraId="7997DC98" w14:textId="77777777" w:rsidR="008E2D36" w:rsidRPr="001B2287" w:rsidRDefault="008E2D36" w:rsidP="008E2D36">
      <w:pPr>
        <w:rPr>
          <w:rFonts w:ascii="Arial" w:hAnsi="Arial" w:cs="Arial"/>
          <w:sz w:val="22"/>
          <w:szCs w:val="22"/>
        </w:rPr>
      </w:pPr>
    </w:p>
    <w:p w14:paraId="51F6A961" w14:textId="77777777" w:rsidR="008E2D36" w:rsidRPr="001B2287" w:rsidRDefault="008E2D36" w:rsidP="008E2D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  <w:sz w:val="22"/>
          <w:szCs w:val="22"/>
        </w:rPr>
      </w:pPr>
    </w:p>
    <w:p w14:paraId="7ECCD94F" w14:textId="77777777" w:rsidR="008E2D36" w:rsidRPr="001B2287" w:rsidRDefault="008E2D36" w:rsidP="008E2D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</w:rPr>
      </w:pPr>
      <w:r w:rsidRPr="001B2287">
        <w:rPr>
          <w:rFonts w:ascii="Arial" w:hAnsi="Arial" w:cs="Arial"/>
          <w:b/>
          <w:bCs/>
        </w:rPr>
        <w:t>FICHE D’ATTESTATION</w:t>
      </w:r>
    </w:p>
    <w:p w14:paraId="13B99B32" w14:textId="285CD49D" w:rsidR="008E2D36" w:rsidRPr="001B2287" w:rsidRDefault="008E2D36" w:rsidP="008E2D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bCs/>
        </w:rPr>
      </w:pPr>
      <w:r w:rsidRPr="001B2287">
        <w:rPr>
          <w:rFonts w:ascii="Arial" w:hAnsi="Arial" w:cs="Arial"/>
          <w:b/>
          <w:bCs/>
        </w:rPr>
        <w:t xml:space="preserve">DE LA PERIODE DE FORMATION PRATIQUE </w:t>
      </w:r>
    </w:p>
    <w:p w14:paraId="1B88D2A1" w14:textId="77777777" w:rsidR="008E2D36" w:rsidRPr="001B2287" w:rsidRDefault="008E2D36" w:rsidP="008E2D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Arial" w:hAnsi="Arial" w:cs="Arial"/>
          <w:sz w:val="22"/>
          <w:szCs w:val="22"/>
          <w:lang w:val="fr-CH"/>
        </w:rPr>
      </w:pPr>
    </w:p>
    <w:p w14:paraId="6B0531E5" w14:textId="77777777" w:rsidR="008E2D36" w:rsidRPr="001B2287" w:rsidRDefault="008E2D36" w:rsidP="008E2D36">
      <w:pPr>
        <w:rPr>
          <w:rFonts w:ascii="Arial" w:hAnsi="Arial" w:cs="Arial"/>
          <w:sz w:val="22"/>
          <w:szCs w:val="22"/>
          <w:lang w:val="fr-CH"/>
        </w:rPr>
      </w:pPr>
    </w:p>
    <w:p w14:paraId="4157FC00" w14:textId="77777777" w:rsidR="008E2D36" w:rsidRPr="001B2287" w:rsidRDefault="008E2D36" w:rsidP="008E2D36">
      <w:pPr>
        <w:rPr>
          <w:rFonts w:ascii="Arial" w:hAnsi="Arial" w:cs="Arial"/>
          <w:sz w:val="22"/>
          <w:szCs w:val="22"/>
          <w:lang w:val="fr-CH"/>
        </w:rPr>
      </w:pPr>
    </w:p>
    <w:tbl>
      <w:tblPr>
        <w:tblW w:w="15640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1"/>
        <w:gridCol w:w="5679"/>
      </w:tblGrid>
      <w:tr w:rsidR="008E2D36" w:rsidRPr="008E2D36" w14:paraId="540FEE81" w14:textId="77777777" w:rsidTr="008E2D36">
        <w:trPr>
          <w:trHeight w:val="510"/>
        </w:trPr>
        <w:tc>
          <w:tcPr>
            <w:tcW w:w="9961" w:type="dxa"/>
          </w:tcPr>
          <w:p w14:paraId="0B495423" w14:textId="7736F7D5" w:rsidR="008E2D36" w:rsidRPr="008E2D36" w:rsidRDefault="008E2D36" w:rsidP="007F7980">
            <w:pPr>
              <w:pStyle w:val="Textepardf"/>
              <w:ind w:left="110" w:right="-779"/>
              <w:rPr>
                <w:b/>
                <w:bCs/>
              </w:rPr>
            </w:pPr>
            <w:r w:rsidRPr="008E2D36">
              <w:rPr>
                <w:b/>
                <w:bCs/>
              </w:rPr>
              <w:t xml:space="preserve">Je </w:t>
            </w:r>
            <w:proofErr w:type="spellStart"/>
            <w:r w:rsidRPr="008E2D36">
              <w:rPr>
                <w:b/>
                <w:bCs/>
              </w:rPr>
              <w:t>soussigné∙e</w:t>
            </w:r>
            <w:proofErr w:type="spellEnd"/>
          </w:p>
          <w:p w14:paraId="1AC88BAD" w14:textId="77777777" w:rsidR="008E2D36" w:rsidRPr="008E2D36" w:rsidRDefault="008E2D36" w:rsidP="007F7980">
            <w:pPr>
              <w:pStyle w:val="Textepardf"/>
              <w:ind w:left="110" w:right="-779"/>
            </w:pPr>
          </w:p>
          <w:p w14:paraId="4C5C379F" w14:textId="5F18F047" w:rsidR="008E2D36" w:rsidRPr="008E2D36" w:rsidRDefault="008E2D36" w:rsidP="007F7980">
            <w:pPr>
              <w:pStyle w:val="Textepardf"/>
              <w:ind w:left="110" w:right="-779"/>
            </w:pPr>
            <w:r w:rsidRPr="008E2D36">
              <w:t>Nom et prénom</w:t>
            </w:r>
            <w:r w:rsidRPr="008E2D36">
              <w:t xml:space="preserve"> :</w:t>
            </w:r>
            <w:r w:rsidR="003F5660">
              <w:t xml:space="preserve"> </w:t>
            </w:r>
            <w:r>
              <w:t>……………………………………………………………………………………</w:t>
            </w:r>
          </w:p>
          <w:p w14:paraId="676B75B9" w14:textId="5A99764C" w:rsidR="008E2D36" w:rsidRPr="008E2D36" w:rsidRDefault="008E2D36" w:rsidP="007F7980">
            <w:pPr>
              <w:pStyle w:val="Textepardf"/>
              <w:ind w:left="110" w:right="-779"/>
            </w:pPr>
          </w:p>
        </w:tc>
        <w:tc>
          <w:tcPr>
            <w:tcW w:w="5679" w:type="dxa"/>
          </w:tcPr>
          <w:p w14:paraId="20901F5D" w14:textId="77777777" w:rsidR="008E2D36" w:rsidRPr="008E2D36" w:rsidRDefault="008E2D36" w:rsidP="007F7980">
            <w:pPr>
              <w:pStyle w:val="Textepardf"/>
              <w:ind w:left="639" w:right="-779"/>
            </w:pPr>
          </w:p>
        </w:tc>
      </w:tr>
      <w:tr w:rsidR="008E2D36" w:rsidRPr="008E2D36" w14:paraId="698C2FEA" w14:textId="77777777" w:rsidTr="008E2D36">
        <w:trPr>
          <w:trHeight w:val="510"/>
        </w:trPr>
        <w:tc>
          <w:tcPr>
            <w:tcW w:w="9961" w:type="dxa"/>
          </w:tcPr>
          <w:p w14:paraId="390D39B2" w14:textId="298328B8" w:rsidR="008E2D36" w:rsidRPr="008E2D36" w:rsidRDefault="008E2D36" w:rsidP="007F7980">
            <w:pPr>
              <w:pStyle w:val="Textepardf"/>
              <w:ind w:left="110" w:right="-779"/>
              <w:rPr>
                <w:b/>
                <w:bCs/>
              </w:rPr>
            </w:pPr>
            <w:proofErr w:type="gramStart"/>
            <w:r w:rsidRPr="008E2D36">
              <w:rPr>
                <w:b/>
                <w:bCs/>
              </w:rPr>
              <w:t>représentant</w:t>
            </w:r>
            <w:proofErr w:type="gramEnd"/>
            <w:r w:rsidRPr="008E2D36">
              <w:rPr>
                <w:b/>
                <w:bCs/>
              </w:rPr>
              <w:t xml:space="preserve"> la direction</w:t>
            </w:r>
            <w:r w:rsidRPr="008E2D36">
              <w:rPr>
                <w:b/>
                <w:bCs/>
              </w:rPr>
              <w:t xml:space="preserve"> du lieu de formation pratique</w:t>
            </w:r>
          </w:p>
        </w:tc>
        <w:tc>
          <w:tcPr>
            <w:tcW w:w="5679" w:type="dxa"/>
          </w:tcPr>
          <w:p w14:paraId="4B6B2C38" w14:textId="77777777" w:rsidR="008E2D36" w:rsidRPr="008E2D36" w:rsidRDefault="008E2D36" w:rsidP="007F7980">
            <w:pPr>
              <w:pStyle w:val="Textepardf"/>
              <w:ind w:left="639" w:right="-779"/>
              <w:rPr>
                <w:b/>
                <w:bCs/>
              </w:rPr>
            </w:pPr>
          </w:p>
        </w:tc>
      </w:tr>
    </w:tbl>
    <w:p w14:paraId="70857684" w14:textId="6F39E50D" w:rsidR="008E2D36" w:rsidRPr="008E2D36" w:rsidRDefault="008E2D36" w:rsidP="008E2D36">
      <w:pPr>
        <w:rPr>
          <w:rFonts w:ascii="Arial" w:hAnsi="Arial" w:cs="Arial"/>
          <w:sz w:val="22"/>
          <w:szCs w:val="22"/>
        </w:rPr>
      </w:pPr>
      <w:r w:rsidRPr="008E2D36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>m</w:t>
      </w:r>
      <w:r w:rsidRPr="008E2D36">
        <w:rPr>
          <w:rFonts w:ascii="Arial" w:hAnsi="Arial" w:cs="Arial"/>
          <w:sz w:val="22"/>
          <w:szCs w:val="22"/>
        </w:rPr>
        <w:t xml:space="preserve"> de l’institution :</w:t>
      </w:r>
    </w:p>
    <w:p w14:paraId="03DAA3E4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75CE14DA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</w:p>
    <w:p w14:paraId="7E02E3C8" w14:textId="77777777" w:rsidR="008E2D36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1A257B2E" w14:textId="77777777" w:rsidR="008E2D36" w:rsidRDefault="008E2D36" w:rsidP="008E2D36">
      <w:pPr>
        <w:jc w:val="both"/>
        <w:rPr>
          <w:rFonts w:ascii="Arial" w:hAnsi="Arial" w:cs="Arial"/>
          <w:bCs/>
          <w:sz w:val="22"/>
          <w:szCs w:val="22"/>
        </w:rPr>
      </w:pPr>
    </w:p>
    <w:p w14:paraId="5218ACF2" w14:textId="77777777" w:rsidR="008E2D36" w:rsidRDefault="008E2D36" w:rsidP="008E2D36">
      <w:pPr>
        <w:jc w:val="both"/>
        <w:rPr>
          <w:rFonts w:ascii="Arial" w:hAnsi="Arial" w:cs="Arial"/>
          <w:bCs/>
          <w:sz w:val="22"/>
          <w:szCs w:val="22"/>
        </w:rPr>
      </w:pPr>
    </w:p>
    <w:p w14:paraId="607A1E74" w14:textId="3C8A6BFF" w:rsidR="008E2D36" w:rsidRPr="008E2D36" w:rsidRDefault="008E2D36" w:rsidP="008E2D36">
      <w:pPr>
        <w:jc w:val="both"/>
        <w:rPr>
          <w:rFonts w:ascii="Arial" w:hAnsi="Arial" w:cs="Arial"/>
          <w:b/>
        </w:rPr>
      </w:pPr>
      <w:proofErr w:type="gramStart"/>
      <w:r w:rsidRPr="008E2D36">
        <w:rPr>
          <w:rFonts w:ascii="Arial" w:hAnsi="Arial" w:cs="Arial"/>
          <w:b/>
        </w:rPr>
        <w:t>atteste</w:t>
      </w:r>
      <w:proofErr w:type="gramEnd"/>
      <w:r w:rsidRPr="008E2D36">
        <w:rPr>
          <w:rFonts w:ascii="Arial" w:hAnsi="Arial" w:cs="Arial"/>
          <w:b/>
        </w:rPr>
        <w:t xml:space="preserve"> que </w:t>
      </w:r>
      <w:r w:rsidRPr="008E2D36">
        <w:rPr>
          <w:rFonts w:ascii="Arial" w:hAnsi="Arial" w:cs="Arial"/>
          <w:b/>
        </w:rPr>
        <w:t>l’</w:t>
      </w:r>
      <w:proofErr w:type="spellStart"/>
      <w:r w:rsidRPr="008E2D36">
        <w:rPr>
          <w:rFonts w:ascii="Arial" w:hAnsi="Arial" w:cs="Arial"/>
          <w:b/>
        </w:rPr>
        <w:t>étudiant∙e</w:t>
      </w:r>
      <w:proofErr w:type="spellEnd"/>
      <w:r w:rsidRPr="008E2D36">
        <w:rPr>
          <w:rFonts w:ascii="Arial" w:hAnsi="Arial" w:cs="Arial"/>
          <w:b/>
        </w:rPr>
        <w:t xml:space="preserve"> </w:t>
      </w:r>
    </w:p>
    <w:p w14:paraId="255DEB48" w14:textId="77777777" w:rsidR="008E2D36" w:rsidRPr="008E2D36" w:rsidRDefault="008E2D36" w:rsidP="008E2D36">
      <w:pPr>
        <w:jc w:val="both"/>
        <w:rPr>
          <w:rFonts w:ascii="Arial" w:hAnsi="Arial" w:cs="Arial"/>
          <w:bCs/>
        </w:rPr>
      </w:pPr>
    </w:p>
    <w:p w14:paraId="293049C2" w14:textId="6776F598" w:rsidR="008E2D36" w:rsidRPr="008E2D36" w:rsidRDefault="008E2D36" w:rsidP="008E2D36">
      <w:pPr>
        <w:jc w:val="both"/>
        <w:rPr>
          <w:rFonts w:ascii="Arial" w:hAnsi="Arial" w:cs="Arial"/>
          <w:bCs/>
        </w:rPr>
      </w:pPr>
      <w:r w:rsidRPr="008E2D36">
        <w:rPr>
          <w:rFonts w:ascii="Arial" w:hAnsi="Arial" w:cs="Arial"/>
          <w:bCs/>
        </w:rPr>
        <w:t xml:space="preserve">Nom et prénom : </w:t>
      </w:r>
      <w:r>
        <w:rPr>
          <w:rFonts w:ascii="Arial" w:hAnsi="Arial" w:cs="Arial"/>
          <w:bCs/>
        </w:rPr>
        <w:t>………………………………………………………………………………….</w:t>
      </w:r>
    </w:p>
    <w:p w14:paraId="5645FD80" w14:textId="77777777" w:rsidR="008E2D36" w:rsidRPr="008E2D36" w:rsidRDefault="008E2D36" w:rsidP="008E2D36">
      <w:pPr>
        <w:jc w:val="both"/>
        <w:rPr>
          <w:rFonts w:ascii="Arial" w:hAnsi="Arial" w:cs="Arial"/>
          <w:bCs/>
        </w:rPr>
      </w:pPr>
    </w:p>
    <w:p w14:paraId="4B208855" w14:textId="51662E47" w:rsidR="008E2D36" w:rsidRPr="008E2D36" w:rsidRDefault="008E2D36" w:rsidP="008E2D36">
      <w:pPr>
        <w:jc w:val="both"/>
        <w:rPr>
          <w:rFonts w:ascii="Arial" w:hAnsi="Arial" w:cs="Arial"/>
          <w:b/>
        </w:rPr>
      </w:pPr>
      <w:proofErr w:type="gramStart"/>
      <w:r w:rsidRPr="008E2D36">
        <w:rPr>
          <w:rFonts w:ascii="Arial" w:hAnsi="Arial" w:cs="Arial"/>
          <w:b/>
        </w:rPr>
        <w:t>a</w:t>
      </w:r>
      <w:proofErr w:type="gramEnd"/>
      <w:r w:rsidRPr="008E2D36">
        <w:rPr>
          <w:rFonts w:ascii="Arial" w:hAnsi="Arial" w:cs="Arial"/>
          <w:b/>
        </w:rPr>
        <w:t xml:space="preserve"> </w:t>
      </w:r>
      <w:r w:rsidRPr="008E2D36">
        <w:rPr>
          <w:rFonts w:ascii="Arial" w:hAnsi="Arial" w:cs="Arial"/>
          <w:b/>
        </w:rPr>
        <w:t>accompli</w:t>
      </w:r>
      <w:r w:rsidRPr="008E2D36">
        <w:rPr>
          <w:rFonts w:ascii="Arial" w:hAnsi="Arial" w:cs="Arial"/>
          <w:b/>
        </w:rPr>
        <w:t>,</w:t>
      </w:r>
      <w:r w:rsidRPr="008E2D36">
        <w:rPr>
          <w:rFonts w:ascii="Arial" w:hAnsi="Arial" w:cs="Arial"/>
          <w:b/>
        </w:rPr>
        <w:t xml:space="preserve"> </w:t>
      </w:r>
      <w:r w:rsidRPr="008E2D36">
        <w:rPr>
          <w:rFonts w:ascii="Arial" w:hAnsi="Arial" w:cs="Arial"/>
          <w:b/>
        </w:rPr>
        <w:t xml:space="preserve">dans </w:t>
      </w:r>
      <w:r w:rsidR="003F5660">
        <w:rPr>
          <w:rFonts w:ascii="Arial" w:hAnsi="Arial" w:cs="Arial"/>
          <w:b/>
        </w:rPr>
        <w:t>notre institution</w:t>
      </w:r>
      <w:r w:rsidRPr="008E2D36">
        <w:rPr>
          <w:rFonts w:ascii="Arial" w:hAnsi="Arial" w:cs="Arial"/>
          <w:b/>
        </w:rPr>
        <w:t>, les 680 heures de travail prescrites par les dispositions d’application de la formation pratique PEC20.</w:t>
      </w:r>
    </w:p>
    <w:p w14:paraId="29F50754" w14:textId="77777777" w:rsidR="008E2D36" w:rsidRPr="008E2D36" w:rsidRDefault="008E2D36" w:rsidP="008E2D36">
      <w:pPr>
        <w:jc w:val="both"/>
        <w:rPr>
          <w:rFonts w:ascii="Arial" w:hAnsi="Arial" w:cs="Arial"/>
          <w:bCs/>
        </w:rPr>
      </w:pPr>
    </w:p>
    <w:p w14:paraId="3826E361" w14:textId="77777777" w:rsidR="008E2D36" w:rsidRPr="008E2D36" w:rsidRDefault="008E2D36" w:rsidP="008E2D36">
      <w:pPr>
        <w:jc w:val="both"/>
        <w:rPr>
          <w:rFonts w:ascii="Arial" w:hAnsi="Arial" w:cs="Arial"/>
          <w:bCs/>
        </w:rPr>
      </w:pPr>
    </w:p>
    <w:p w14:paraId="46EDCD1D" w14:textId="6EE74BAF" w:rsidR="008E2D36" w:rsidRPr="008E2D36" w:rsidRDefault="008E2D36" w:rsidP="008E2D36">
      <w:pPr>
        <w:jc w:val="both"/>
        <w:rPr>
          <w:rFonts w:ascii="Arial" w:hAnsi="Arial" w:cs="Arial"/>
          <w:bCs/>
        </w:rPr>
      </w:pPr>
      <w:r w:rsidRPr="008E2D36">
        <w:rPr>
          <w:rFonts w:ascii="Arial" w:hAnsi="Arial" w:cs="Arial"/>
          <w:bCs/>
        </w:rPr>
        <w:t xml:space="preserve">La formation pratique s’est déroulée du : </w:t>
      </w:r>
      <w:r w:rsidR="003F5660">
        <w:rPr>
          <w:rFonts w:ascii="Arial" w:hAnsi="Arial" w:cs="Arial"/>
          <w:bCs/>
        </w:rPr>
        <w:t>………………….</w:t>
      </w:r>
      <w:r w:rsidRPr="008E2D36">
        <w:rPr>
          <w:rFonts w:ascii="Arial" w:hAnsi="Arial" w:cs="Arial"/>
          <w:bCs/>
        </w:rPr>
        <w:tab/>
      </w:r>
      <w:proofErr w:type="gramStart"/>
      <w:r w:rsidRPr="008E2D36">
        <w:rPr>
          <w:rFonts w:ascii="Arial" w:hAnsi="Arial" w:cs="Arial"/>
          <w:bCs/>
        </w:rPr>
        <w:t>au</w:t>
      </w:r>
      <w:proofErr w:type="gramEnd"/>
      <w:r w:rsidRPr="008E2D36">
        <w:rPr>
          <w:rFonts w:ascii="Arial" w:hAnsi="Arial" w:cs="Arial"/>
          <w:bCs/>
        </w:rPr>
        <w:t> :</w:t>
      </w:r>
      <w:r w:rsidR="003F5660">
        <w:rPr>
          <w:rFonts w:ascii="Arial" w:hAnsi="Arial" w:cs="Arial"/>
          <w:bCs/>
        </w:rPr>
        <w:t xml:space="preserve"> …………………………..</w:t>
      </w:r>
    </w:p>
    <w:p w14:paraId="7F6B0BF2" w14:textId="77777777" w:rsidR="008E2D36" w:rsidRPr="008E2D36" w:rsidRDefault="008E2D36" w:rsidP="008E2D36">
      <w:pPr>
        <w:jc w:val="both"/>
        <w:rPr>
          <w:rFonts w:ascii="Arial" w:hAnsi="Arial" w:cs="Arial"/>
          <w:bCs/>
        </w:rPr>
      </w:pPr>
    </w:p>
    <w:p w14:paraId="2BE2B950" w14:textId="77777777" w:rsidR="008E2D36" w:rsidRPr="001B2287" w:rsidRDefault="008E2D36" w:rsidP="008E2D36">
      <w:pPr>
        <w:rPr>
          <w:rFonts w:ascii="Arial" w:hAnsi="Arial" w:cs="Arial"/>
          <w:sz w:val="22"/>
          <w:szCs w:val="22"/>
        </w:rPr>
      </w:pPr>
    </w:p>
    <w:p w14:paraId="33EBFB7E" w14:textId="77777777" w:rsidR="008E2D36" w:rsidRPr="001B2287" w:rsidRDefault="008E2D36" w:rsidP="008E2D36">
      <w:pPr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bCs/>
          <w:sz w:val="22"/>
          <w:szCs w:val="22"/>
        </w:rPr>
        <w:t>Remarques éventuelles</w:t>
      </w:r>
      <w:r w:rsidRPr="001B2287">
        <w:rPr>
          <w:rFonts w:ascii="Arial" w:hAnsi="Arial" w:cs="Arial"/>
          <w:sz w:val="22"/>
          <w:szCs w:val="22"/>
        </w:rPr>
        <w:t> :</w:t>
      </w:r>
    </w:p>
    <w:p w14:paraId="7F1BEAE9" w14:textId="77777777" w:rsidR="008E2D36" w:rsidRPr="001B2287" w:rsidRDefault="008E2D36" w:rsidP="008E2D36">
      <w:pPr>
        <w:rPr>
          <w:rFonts w:ascii="Arial" w:hAnsi="Arial" w:cs="Arial"/>
          <w:sz w:val="22"/>
          <w:szCs w:val="22"/>
        </w:rPr>
      </w:pPr>
    </w:p>
    <w:p w14:paraId="6D0FDA30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143252DC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</w:p>
    <w:p w14:paraId="69A1794B" w14:textId="77777777" w:rsidR="008E2D36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72B71500" w14:textId="77777777" w:rsidR="008E2D36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</w:p>
    <w:p w14:paraId="74AD8A45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409E8136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</w:p>
    <w:p w14:paraId="1BCFD01B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0E6F6D55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</w:p>
    <w:p w14:paraId="63C22154" w14:textId="77777777" w:rsidR="008E2D36" w:rsidRPr="001B2287" w:rsidRDefault="008E2D36" w:rsidP="008E2D36">
      <w:pPr>
        <w:tabs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</w:p>
    <w:p w14:paraId="29859059" w14:textId="77777777" w:rsidR="008E2D36" w:rsidRPr="001B2287" w:rsidRDefault="008E2D36" w:rsidP="008E2D36">
      <w:pPr>
        <w:rPr>
          <w:rFonts w:ascii="Arial" w:hAnsi="Arial" w:cs="Arial"/>
          <w:sz w:val="22"/>
          <w:szCs w:val="22"/>
        </w:rPr>
      </w:pPr>
    </w:p>
    <w:p w14:paraId="03FF7157" w14:textId="3FCF2479" w:rsidR="008E2D36" w:rsidRPr="003F5660" w:rsidRDefault="008E2D36" w:rsidP="008E2D36">
      <w:pPr>
        <w:tabs>
          <w:tab w:val="left" w:pos="5103"/>
        </w:tabs>
        <w:rPr>
          <w:rFonts w:ascii="Arial" w:hAnsi="Arial" w:cs="Arial"/>
          <w:b/>
          <w:bCs/>
          <w:sz w:val="22"/>
          <w:szCs w:val="22"/>
          <w:u w:val="single"/>
        </w:rPr>
      </w:pPr>
      <w:r w:rsidRPr="003F5660">
        <w:rPr>
          <w:rFonts w:ascii="Arial" w:hAnsi="Arial" w:cs="Arial"/>
          <w:b/>
          <w:bCs/>
          <w:sz w:val="22"/>
          <w:szCs w:val="22"/>
          <w:u w:val="single"/>
        </w:rPr>
        <w:t>Lieu et date :</w:t>
      </w:r>
      <w:r w:rsidRPr="003F5660">
        <w:rPr>
          <w:rFonts w:ascii="Arial" w:hAnsi="Arial" w:cs="Arial"/>
          <w:b/>
          <w:bCs/>
          <w:sz w:val="22"/>
          <w:szCs w:val="22"/>
        </w:rPr>
        <w:tab/>
      </w:r>
      <w:r w:rsidRPr="003F5660">
        <w:rPr>
          <w:rFonts w:ascii="Arial" w:hAnsi="Arial" w:cs="Arial"/>
          <w:b/>
          <w:bCs/>
          <w:sz w:val="22"/>
          <w:szCs w:val="22"/>
          <w:u w:val="single"/>
        </w:rPr>
        <w:t>Pour la</w:t>
      </w:r>
      <w:r w:rsidRPr="003F5660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3F5660"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3F5660">
        <w:rPr>
          <w:rFonts w:ascii="Arial" w:hAnsi="Arial" w:cs="Arial"/>
          <w:b/>
          <w:bCs/>
          <w:sz w:val="22"/>
          <w:szCs w:val="22"/>
          <w:u w:val="single"/>
        </w:rPr>
        <w:t>irection de l’Institution :</w:t>
      </w:r>
    </w:p>
    <w:p w14:paraId="79ABC342" w14:textId="77777777" w:rsidR="008E2D36" w:rsidRPr="001B2287" w:rsidRDefault="008E2D36" w:rsidP="008E2D36">
      <w:pPr>
        <w:tabs>
          <w:tab w:val="left" w:pos="5580"/>
        </w:tabs>
        <w:rPr>
          <w:rFonts w:ascii="Arial" w:hAnsi="Arial" w:cs="Arial"/>
          <w:sz w:val="22"/>
          <w:szCs w:val="22"/>
        </w:rPr>
      </w:pPr>
    </w:p>
    <w:p w14:paraId="4D6EC512" w14:textId="77777777" w:rsidR="008E2D36" w:rsidRPr="001B2287" w:rsidRDefault="008E2D36" w:rsidP="008E2D36">
      <w:pPr>
        <w:tabs>
          <w:tab w:val="right" w:leader="dot" w:pos="4366"/>
          <w:tab w:val="left" w:pos="4536"/>
          <w:tab w:val="center" w:pos="6120"/>
        </w:tabs>
        <w:rPr>
          <w:rFonts w:ascii="Arial" w:hAnsi="Arial" w:cs="Arial"/>
          <w:sz w:val="22"/>
          <w:szCs w:val="22"/>
        </w:rPr>
      </w:pPr>
    </w:p>
    <w:p w14:paraId="2005FE2A" w14:textId="3A4F60BA" w:rsidR="008E2D36" w:rsidRDefault="008E2D36" w:rsidP="003F5660">
      <w:pPr>
        <w:tabs>
          <w:tab w:val="right" w:leader="dot" w:pos="4320"/>
          <w:tab w:val="left" w:pos="4860"/>
          <w:tab w:val="right" w:leader="dot" w:pos="9638"/>
        </w:tabs>
        <w:rPr>
          <w:rFonts w:ascii="Arial" w:hAnsi="Arial" w:cs="Arial"/>
          <w:sz w:val="22"/>
          <w:szCs w:val="22"/>
        </w:rPr>
      </w:pPr>
      <w:r w:rsidRPr="001B2287">
        <w:rPr>
          <w:rFonts w:ascii="Arial" w:hAnsi="Arial" w:cs="Arial"/>
          <w:sz w:val="22"/>
          <w:szCs w:val="22"/>
        </w:rPr>
        <w:tab/>
      </w:r>
      <w:r w:rsidRPr="001B2287">
        <w:rPr>
          <w:rFonts w:ascii="Arial" w:hAnsi="Arial" w:cs="Arial"/>
          <w:sz w:val="22"/>
          <w:szCs w:val="22"/>
        </w:rPr>
        <w:tab/>
      </w:r>
      <w:r w:rsidRPr="001B2287">
        <w:rPr>
          <w:rFonts w:ascii="Arial" w:hAnsi="Arial" w:cs="Arial"/>
          <w:sz w:val="22"/>
          <w:szCs w:val="22"/>
        </w:rPr>
        <w:tab/>
      </w:r>
    </w:p>
    <w:p w14:paraId="5D508DCB" w14:textId="1B51D983" w:rsidR="00424114" w:rsidRPr="008E2D36" w:rsidRDefault="00424114" w:rsidP="008E2D36"/>
    <w:sectPr w:rsidR="00424114" w:rsidRPr="008E2D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247" w:bottom="1673" w:left="1247" w:header="737" w:footer="8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1B73E" w14:textId="77777777" w:rsidR="008E2D36" w:rsidRDefault="008E2D36">
      <w:r>
        <w:separator/>
      </w:r>
    </w:p>
  </w:endnote>
  <w:endnote w:type="continuationSeparator" w:id="0">
    <w:p w14:paraId="007691E9" w14:textId="77777777" w:rsidR="008E2D36" w:rsidRDefault="008E2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??¨¬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A20E" w14:textId="77777777" w:rsidR="00AB116B" w:rsidRDefault="00AB116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4854" w14:textId="1D9B67BD" w:rsidR="00745AA3" w:rsidRDefault="003F5660">
    <w:pPr>
      <w:pStyle w:val="Pieddepage"/>
    </w:pPr>
    <w:r>
      <w:rPr>
        <w:noProof/>
        <w:lang w:eastAsia="fr-CH"/>
      </w:rPr>
      <w:drawing>
        <wp:anchor distT="0" distB="0" distL="114300" distR="114300" simplePos="0" relativeHeight="251660800" behindDoc="1" locked="0" layoutInCell="1" allowOverlap="1" wp14:anchorId="25771EC2" wp14:editId="58E9D4F4">
          <wp:simplePos x="0" y="0"/>
          <wp:positionH relativeFrom="margin">
            <wp:posOffset>0</wp:posOffset>
          </wp:positionH>
          <wp:positionV relativeFrom="paragraph">
            <wp:posOffset>-62865</wp:posOffset>
          </wp:positionV>
          <wp:extent cx="885825" cy="160020"/>
          <wp:effectExtent l="0" t="0" r="0" b="0"/>
          <wp:wrapTight wrapText="bothSides">
            <wp:wrapPolygon edited="0">
              <wp:start x="0" y="0"/>
              <wp:lineTo x="0" y="18000"/>
              <wp:lineTo x="21368" y="18000"/>
              <wp:lineTo x="21368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6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AA3">
      <w:rPr>
        <w:color w:val="191919"/>
      </w:rPr>
      <w:fldChar w:fldCharType="begin"/>
    </w:r>
    <w:r w:rsidR="00745AA3">
      <w:rPr>
        <w:color w:val="191919"/>
      </w:rPr>
      <w:instrText xml:space="preserve"> PAGE </w:instrText>
    </w:r>
    <w:r w:rsidR="00745AA3">
      <w:rPr>
        <w:color w:val="191919"/>
      </w:rPr>
      <w:fldChar w:fldCharType="separate"/>
    </w:r>
    <w:r w:rsidR="00424114">
      <w:rPr>
        <w:noProof/>
        <w:color w:val="191919"/>
      </w:rPr>
      <w:t>2</w:t>
    </w:r>
    <w:r w:rsidR="00745AA3">
      <w:rPr>
        <w:color w:val="19191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2CC95" w14:textId="2C3F1340" w:rsidR="00745AA3" w:rsidRDefault="003F5660" w:rsidP="00FB0196">
    <w:pPr>
      <w:pStyle w:val="pieds1"/>
      <w:spacing w:line="159" w:lineRule="exact"/>
      <w:ind w:left="1474"/>
      <w:rPr>
        <w:color w:val="666666"/>
      </w:rPr>
    </w:pPr>
    <w:r>
      <w:rPr>
        <w:noProof/>
        <w:lang w:eastAsia="fr-CH"/>
      </w:rPr>
      <w:drawing>
        <wp:anchor distT="0" distB="0" distL="114300" distR="114300" simplePos="0" relativeHeight="251654656" behindDoc="0" locked="0" layoutInCell="1" allowOverlap="1" wp14:anchorId="6C81A7B4" wp14:editId="23E53C17">
          <wp:simplePos x="0" y="0"/>
          <wp:positionH relativeFrom="column">
            <wp:posOffset>3517265</wp:posOffset>
          </wp:positionH>
          <wp:positionV relativeFrom="paragraph">
            <wp:posOffset>-5080</wp:posOffset>
          </wp:positionV>
          <wp:extent cx="1409700" cy="16192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noProof/>
        <w:sz w:val="24"/>
      </w:rPr>
      <w:drawing>
        <wp:anchor distT="0" distB="0" distL="114300" distR="114300" simplePos="0" relativeHeight="251656704" behindDoc="0" locked="0" layoutInCell="1" allowOverlap="1" wp14:anchorId="450B99CE" wp14:editId="71961577">
          <wp:simplePos x="0" y="0"/>
          <wp:positionH relativeFrom="column">
            <wp:posOffset>5092700</wp:posOffset>
          </wp:positionH>
          <wp:positionV relativeFrom="paragraph">
            <wp:posOffset>-170180</wp:posOffset>
          </wp:positionV>
          <wp:extent cx="368300" cy="48260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H"/>
      </w:rPr>
      <w:drawing>
        <wp:anchor distT="0" distB="0" distL="114300" distR="114300" simplePos="0" relativeHeight="251659776" behindDoc="1" locked="0" layoutInCell="1" allowOverlap="1" wp14:anchorId="69183F96" wp14:editId="2872599D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85825" cy="160020"/>
          <wp:effectExtent l="0" t="0" r="0" b="0"/>
          <wp:wrapTight wrapText="bothSides">
            <wp:wrapPolygon edited="0">
              <wp:start x="0" y="0"/>
              <wp:lineTo x="0" y="18000"/>
              <wp:lineTo x="21368" y="18000"/>
              <wp:lineTo x="21368" y="0"/>
              <wp:lineTo x="0" y="0"/>
            </wp:wrapPolygon>
          </wp:wrapTight>
          <wp:docPr id="5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6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 wp14:anchorId="624C4FD5" wp14:editId="7F9F687B">
          <wp:simplePos x="0" y="0"/>
          <wp:positionH relativeFrom="column">
            <wp:posOffset>5544185</wp:posOffset>
          </wp:positionH>
          <wp:positionV relativeFrom="page">
            <wp:posOffset>9737725</wp:posOffset>
          </wp:positionV>
          <wp:extent cx="539115" cy="539115"/>
          <wp:effectExtent l="0" t="0" r="0" b="0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391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AA3">
      <w:rPr>
        <w:b/>
        <w:bCs/>
        <w:color w:val="3074A3"/>
      </w:rPr>
      <w:t>HES</w:t>
    </w:r>
    <w:r w:rsidR="00745AA3">
      <w:rPr>
        <w:b/>
        <w:bCs/>
        <w:color w:val="666666"/>
      </w:rPr>
      <w:t>-SO Valais-Wallis</w:t>
    </w:r>
    <w:r w:rsidR="00745AA3">
      <w:rPr>
        <w:color w:val="666666"/>
      </w:rPr>
      <w:t xml:space="preserve"> • rue de la Plaine 2 • 3960 Sierre</w:t>
    </w:r>
  </w:p>
  <w:p w14:paraId="7EDF66A9" w14:textId="42BC2AB9" w:rsidR="00745AA3" w:rsidRPr="003A7D2B" w:rsidRDefault="00745AA3" w:rsidP="00FB0196">
    <w:pPr>
      <w:pStyle w:val="pieds1"/>
      <w:spacing w:line="159" w:lineRule="exact"/>
      <w:ind w:left="1474"/>
    </w:pPr>
    <w:r>
      <w:rPr>
        <w:color w:val="666666"/>
      </w:rPr>
      <w:t xml:space="preserve">+41 </w:t>
    </w:r>
    <w:r w:rsidR="00AB116B" w:rsidRPr="00CE7E9A">
      <w:rPr>
        <w:color w:val="666666"/>
      </w:rPr>
      <w:t>58</w:t>
    </w:r>
    <w:r>
      <w:rPr>
        <w:color w:val="666666"/>
      </w:rPr>
      <w:t xml:space="preserve"> 606 </w:t>
    </w:r>
    <w:r w:rsidR="00A47074" w:rsidRPr="00A47074">
      <w:rPr>
        <w:color w:val="666666"/>
      </w:rPr>
      <w:t>93 10</w:t>
    </w:r>
    <w:r>
      <w:rPr>
        <w:color w:val="666666"/>
      </w:rPr>
      <w:t xml:space="preserve"> • </w:t>
    </w:r>
    <w:r w:rsidR="00041E7A" w:rsidRPr="00041E7A">
      <w:rPr>
        <w:color w:val="666666"/>
      </w:rPr>
      <w:t>hets</w:t>
    </w:r>
    <w:r>
      <w:rPr>
        <w:color w:val="666666"/>
      </w:rPr>
      <w:t>@hevs.ch • www.hevs.ch</w:t>
    </w:r>
    <w:r w:rsidR="003A7D2B" w:rsidRPr="003A7D2B">
      <w:rPr>
        <w:color w:val="666666"/>
      </w:rPr>
      <w:t>/</w:t>
    </w:r>
    <w:r w:rsidR="00041E7A" w:rsidRPr="00041E7A">
      <w:rPr>
        <w:color w:val="666666"/>
      </w:rPr>
      <w:t>he</w:t>
    </w:r>
    <w:r w:rsidR="003A7D2B" w:rsidRPr="003A7D2B">
      <w:rPr>
        <w:color w:val="666666"/>
      </w:rPr>
      <w:t>ts</w:t>
    </w:r>
    <w:r w:rsidR="003F5660">
      <w:rPr>
        <w:rFonts w:cs="Times New Roman"/>
        <w:noProof/>
        <w:sz w:val="24"/>
      </w:rPr>
      <w:drawing>
        <wp:anchor distT="0" distB="0" distL="114300" distR="114300" simplePos="0" relativeHeight="251655680" behindDoc="0" locked="0" layoutInCell="1" allowOverlap="1" wp14:anchorId="249F7F43" wp14:editId="7EE217E8">
          <wp:simplePos x="0" y="0"/>
          <wp:positionH relativeFrom="column">
            <wp:posOffset>5604510</wp:posOffset>
          </wp:positionH>
          <wp:positionV relativeFrom="paragraph">
            <wp:posOffset>9616440</wp:posOffset>
          </wp:positionV>
          <wp:extent cx="368300" cy="4826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E00A2" w14:textId="77777777" w:rsidR="008E2D36" w:rsidRDefault="008E2D36">
      <w:r>
        <w:separator/>
      </w:r>
    </w:p>
  </w:footnote>
  <w:footnote w:type="continuationSeparator" w:id="0">
    <w:p w14:paraId="35B1C210" w14:textId="77777777" w:rsidR="008E2D36" w:rsidRDefault="008E2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26B55" w14:textId="77777777" w:rsidR="00AB116B" w:rsidRDefault="00AB116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D680C" w14:textId="77777777" w:rsidR="00AB116B" w:rsidRDefault="00AB116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04308" w14:textId="2328D38C" w:rsidR="00745AA3" w:rsidRDefault="003F5660">
    <w:r>
      <w:rPr>
        <w:noProof/>
      </w:rPr>
      <w:drawing>
        <wp:anchor distT="0" distB="0" distL="0" distR="0" simplePos="0" relativeHeight="251657728" behindDoc="1" locked="0" layoutInCell="1" allowOverlap="1" wp14:anchorId="65E3BAC9" wp14:editId="3C5BA72A">
          <wp:simplePos x="0" y="0"/>
          <wp:positionH relativeFrom="column">
            <wp:posOffset>2268855</wp:posOffset>
          </wp:positionH>
          <wp:positionV relativeFrom="page">
            <wp:posOffset>467995</wp:posOffset>
          </wp:positionV>
          <wp:extent cx="3707130" cy="701675"/>
          <wp:effectExtent l="0" t="0" r="0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7130" cy="7016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D36"/>
    <w:rsid w:val="00041E7A"/>
    <w:rsid w:val="00131603"/>
    <w:rsid w:val="00284F5B"/>
    <w:rsid w:val="002C2415"/>
    <w:rsid w:val="00307B75"/>
    <w:rsid w:val="00345DB2"/>
    <w:rsid w:val="00347299"/>
    <w:rsid w:val="003A71C6"/>
    <w:rsid w:val="003A7D2B"/>
    <w:rsid w:val="003F2260"/>
    <w:rsid w:val="003F5660"/>
    <w:rsid w:val="00424114"/>
    <w:rsid w:val="004D5AA5"/>
    <w:rsid w:val="00745AA3"/>
    <w:rsid w:val="008E2D36"/>
    <w:rsid w:val="00A47074"/>
    <w:rsid w:val="00AB116B"/>
    <w:rsid w:val="00B86C3F"/>
    <w:rsid w:val="00C54473"/>
    <w:rsid w:val="00CE7E9A"/>
    <w:rsid w:val="00F410B2"/>
    <w:rsid w:val="00F72E95"/>
    <w:rsid w:val="00F93BC7"/>
    <w:rsid w:val="00FB0196"/>
    <w:rsid w:val="00FC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oNotEmbedSmartTags/>
  <w:decimalSymbol w:val="."/>
  <w:listSeparator w:val=";"/>
  <w14:docId w14:val="1A6E2A91"/>
  <w15:chartTrackingRefBased/>
  <w15:docId w15:val="{115FCAE2-21F9-4368-90C4-EF869A3A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D36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5">
    <w:name w:val="Police par défaut15"/>
  </w:style>
  <w:style w:type="character" w:customStyle="1" w:styleId="Policepardfaut14">
    <w:name w:val="Police par défaut14"/>
  </w:style>
  <w:style w:type="character" w:customStyle="1" w:styleId="Policepardfaut13">
    <w:name w:val="Police par défaut13"/>
  </w:style>
  <w:style w:type="character" w:customStyle="1" w:styleId="Policepardfaut12">
    <w:name w:val="Police par défaut12"/>
  </w:style>
  <w:style w:type="character" w:customStyle="1" w:styleId="Policepardfaut11">
    <w:name w:val="Police par défaut11"/>
  </w:style>
  <w:style w:type="character" w:customStyle="1" w:styleId="Policepardfaut10">
    <w:name w:val="Police par défaut10"/>
  </w:style>
  <w:style w:type="character" w:customStyle="1" w:styleId="Policepardfaut9">
    <w:name w:val="Police par défaut9"/>
  </w:style>
  <w:style w:type="character" w:customStyle="1" w:styleId="Policepardfaut8">
    <w:name w:val="Police par défaut8"/>
  </w:style>
  <w:style w:type="character" w:customStyle="1" w:styleId="Policepardfaut7">
    <w:name w:val="Police par défaut7"/>
  </w:style>
  <w:style w:type="character" w:customStyle="1" w:styleId="Policepardfaut6">
    <w:name w:val="Police par défaut6"/>
  </w:style>
  <w:style w:type="character" w:customStyle="1" w:styleId="Policepardfaut5">
    <w:name w:val="Police par défaut5"/>
  </w:style>
  <w:style w:type="character" w:customStyle="1" w:styleId="Policepardfaut4">
    <w:name w:val="Police par défaut4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ArialregularCar">
    <w:name w:val="Arial_regular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boldCar">
    <w:name w:val="Arial_bold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boldadresseCar">
    <w:name w:val="Arial_bold_adresse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regularadresseCar">
    <w:name w:val="Arial_regular_adress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regulardateCar">
    <w:name w:val="Arial_regular_dat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boldtitre1Car">
    <w:name w:val="Arial_bold_titre1 Car"/>
    <w:rPr>
      <w:rFonts w:ascii="Arial" w:eastAsia="SimSun" w:hAnsi="Arial" w:cs="Arial"/>
      <w:b/>
      <w:kern w:val="1"/>
      <w:sz w:val="32"/>
      <w:szCs w:val="32"/>
      <w:lang w:eastAsia="hi-IN" w:bidi="hi-IN"/>
    </w:rPr>
  </w:style>
  <w:style w:type="character" w:customStyle="1" w:styleId="Arialboldtitre2Car">
    <w:name w:val="Arial_bold_titre2 Car"/>
    <w:rPr>
      <w:rFonts w:ascii="Arial" w:eastAsia="SimSun" w:hAnsi="Arial" w:cs="Arial"/>
      <w:b/>
      <w:kern w:val="1"/>
      <w:sz w:val="22"/>
      <w:szCs w:val="22"/>
      <w:lang w:eastAsia="hi-IN" w:bidi="hi-IN"/>
    </w:rPr>
  </w:style>
  <w:style w:type="character" w:customStyle="1" w:styleId="ArialboldsignatureCar">
    <w:name w:val="Arial_bold_signature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regularannexeCar">
    <w:name w:val="Arial_regular_annex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Caractresdenumrotation">
    <w:name w:val="Caractères de numérotation"/>
  </w:style>
  <w:style w:type="character" w:customStyle="1" w:styleId="Caractresdenotedebasdepage">
    <w:name w:val="Caractères de note de bas de page"/>
  </w:style>
  <w:style w:type="character" w:customStyle="1" w:styleId="Appelnotedebasdep1">
    <w:name w:val="Appel note de bas de p.1"/>
    <w:rPr>
      <w:vertAlign w:val="superscript"/>
    </w:rPr>
  </w:style>
  <w:style w:type="paragraph" w:customStyle="1" w:styleId="Titre15">
    <w:name w:val="Titre15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5">
    <w:name w:val="Légende15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4">
    <w:name w:val="Titre14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4">
    <w:name w:val="Légende14"/>
    <w:basedOn w:val="Normal"/>
    <w:pPr>
      <w:suppressLineNumbers/>
      <w:spacing w:before="120" w:after="120"/>
    </w:pPr>
    <w:rPr>
      <w:i/>
      <w:iCs/>
    </w:rPr>
  </w:style>
  <w:style w:type="paragraph" w:customStyle="1" w:styleId="Titre13">
    <w:name w:val="Titre13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3">
    <w:name w:val="Légende13"/>
    <w:basedOn w:val="Normal"/>
    <w:pPr>
      <w:suppressLineNumbers/>
      <w:spacing w:before="120" w:after="120"/>
    </w:pPr>
    <w:rPr>
      <w:i/>
      <w:iCs/>
    </w:rPr>
  </w:style>
  <w:style w:type="paragraph" w:customStyle="1" w:styleId="Titre12">
    <w:name w:val="Titre12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2">
    <w:name w:val="Légende12"/>
    <w:basedOn w:val="Normal"/>
    <w:pPr>
      <w:suppressLineNumbers/>
      <w:spacing w:before="120" w:after="120"/>
    </w:pPr>
    <w:rPr>
      <w:i/>
      <w:iCs/>
    </w:rPr>
  </w:style>
  <w:style w:type="paragraph" w:customStyle="1" w:styleId="Titre11">
    <w:name w:val="Titre11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1">
    <w:name w:val="Légende11"/>
    <w:basedOn w:val="Normal"/>
    <w:pPr>
      <w:suppressLineNumbers/>
      <w:spacing w:before="120" w:after="120"/>
    </w:pPr>
    <w:rPr>
      <w:i/>
      <w:iCs/>
    </w:rPr>
  </w:style>
  <w:style w:type="paragraph" w:customStyle="1" w:styleId="Titre10">
    <w:name w:val="Titre10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0">
    <w:name w:val="Légende10"/>
    <w:basedOn w:val="Normal"/>
    <w:pPr>
      <w:suppressLineNumbers/>
      <w:spacing w:before="120" w:after="120"/>
    </w:pPr>
    <w:rPr>
      <w:i/>
      <w:iCs/>
    </w:rPr>
  </w:style>
  <w:style w:type="paragraph" w:customStyle="1" w:styleId="Titre9">
    <w:name w:val="Titre9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9">
    <w:name w:val="Légende9"/>
    <w:basedOn w:val="Normal"/>
    <w:pPr>
      <w:suppressLineNumbers/>
      <w:spacing w:before="120" w:after="120"/>
    </w:pPr>
    <w:rPr>
      <w:i/>
      <w:iCs/>
    </w:rPr>
  </w:style>
  <w:style w:type="paragraph" w:customStyle="1" w:styleId="Titre8">
    <w:name w:val="Titre8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8">
    <w:name w:val="Légende8"/>
    <w:basedOn w:val="Normal"/>
    <w:pPr>
      <w:suppressLineNumbers/>
      <w:spacing w:before="120" w:after="120"/>
    </w:pPr>
    <w:rPr>
      <w:i/>
      <w:iCs/>
    </w:rPr>
  </w:style>
  <w:style w:type="paragraph" w:customStyle="1" w:styleId="Titre7">
    <w:name w:val="Titre7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7">
    <w:name w:val="Légende7"/>
    <w:basedOn w:val="Normal"/>
    <w:pPr>
      <w:suppressLineNumbers/>
      <w:spacing w:before="120" w:after="120"/>
    </w:pPr>
    <w:rPr>
      <w:i/>
      <w:iCs/>
    </w:rPr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6">
    <w:name w:val="Légende6"/>
    <w:basedOn w:val="Normal"/>
    <w:pPr>
      <w:suppressLineNumbers/>
      <w:spacing w:before="120" w:after="120"/>
    </w:pPr>
    <w:rPr>
      <w:i/>
      <w:iCs/>
    </w:r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En-tte">
    <w:name w:val="header"/>
    <w:basedOn w:val="Normal"/>
    <w:rPr>
      <w:rFonts w:cs="Arial"/>
    </w:rPr>
  </w:style>
  <w:style w:type="paragraph" w:styleId="Pieddepage">
    <w:name w:val="footer"/>
    <w:basedOn w:val="Normal"/>
    <w:pPr>
      <w:jc w:val="center"/>
      <w:textAlignment w:val="bottom"/>
    </w:pPr>
    <w:rPr>
      <w:rFonts w:cs="Arial"/>
      <w:sz w:val="18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Arialregular">
    <w:name w:val="Arial_regular"/>
    <w:basedOn w:val="Normal"/>
    <w:pPr>
      <w:jc w:val="both"/>
    </w:pPr>
    <w:rPr>
      <w:rFonts w:cs="Arial"/>
      <w:color w:val="000000"/>
      <w:szCs w:val="18"/>
    </w:rPr>
  </w:style>
  <w:style w:type="paragraph" w:customStyle="1" w:styleId="Arialbold">
    <w:name w:val="Arial_bold"/>
    <w:basedOn w:val="Normal"/>
    <w:pPr>
      <w:ind w:firstLine="6236"/>
    </w:pPr>
    <w:rPr>
      <w:rFonts w:cs="Arial"/>
      <w:b/>
      <w:color w:val="000000"/>
      <w:szCs w:val="18"/>
    </w:rPr>
  </w:style>
  <w:style w:type="paragraph" w:customStyle="1" w:styleId="Arialboldadresse">
    <w:name w:val="Arial_bold_adresse"/>
    <w:basedOn w:val="Arialbold"/>
  </w:style>
  <w:style w:type="paragraph" w:customStyle="1" w:styleId="Arialregularadresse">
    <w:name w:val="Arial_regular_adresse"/>
    <w:basedOn w:val="Arialregular"/>
    <w:pPr>
      <w:ind w:firstLine="6849"/>
    </w:pPr>
  </w:style>
  <w:style w:type="paragraph" w:customStyle="1" w:styleId="Arialregulardate">
    <w:name w:val="Arial_regular_date"/>
    <w:basedOn w:val="Arialregular"/>
    <w:pPr>
      <w:spacing w:before="960"/>
      <w:ind w:firstLine="6849"/>
    </w:pPr>
  </w:style>
  <w:style w:type="paragraph" w:customStyle="1" w:styleId="Arialboldtitre1">
    <w:name w:val="Arial_bold_titre1"/>
    <w:basedOn w:val="Normal"/>
    <w:pPr>
      <w:spacing w:before="960"/>
    </w:pPr>
    <w:rPr>
      <w:rFonts w:cs="Arial"/>
      <w:b/>
      <w:sz w:val="32"/>
      <w:szCs w:val="32"/>
    </w:rPr>
  </w:style>
  <w:style w:type="paragraph" w:customStyle="1" w:styleId="Arialboldtitre2">
    <w:name w:val="Arial_bold_titre2"/>
    <w:basedOn w:val="Normal"/>
    <w:pPr>
      <w:spacing w:after="960"/>
    </w:pPr>
    <w:rPr>
      <w:rFonts w:cs="Arial"/>
      <w:b/>
      <w:sz w:val="22"/>
      <w:szCs w:val="22"/>
    </w:rPr>
  </w:style>
  <w:style w:type="paragraph" w:customStyle="1" w:styleId="Arialboldsignature">
    <w:name w:val="Arial_bold_signature"/>
    <w:basedOn w:val="Arialbold"/>
    <w:pPr>
      <w:spacing w:before="760"/>
    </w:pPr>
  </w:style>
  <w:style w:type="paragraph" w:customStyle="1" w:styleId="Arialregularannexe">
    <w:name w:val="Arial_regular_annexe"/>
    <w:basedOn w:val="Arialregular"/>
    <w:pPr>
      <w:jc w:val="left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Notedebasdepage">
    <w:name w:val="footnote text"/>
    <w:basedOn w:val="Normal"/>
    <w:pPr>
      <w:suppressLineNumbers/>
      <w:ind w:left="283" w:hanging="283"/>
    </w:pPr>
    <w:rPr>
      <w:szCs w:val="20"/>
    </w:rPr>
  </w:style>
  <w:style w:type="paragraph" w:customStyle="1" w:styleId="pieds1">
    <w:name w:val="pieds1"/>
    <w:basedOn w:val="Pieddepage"/>
    <w:pPr>
      <w:spacing w:line="153" w:lineRule="exact"/>
      <w:ind w:left="1361"/>
      <w:jc w:val="left"/>
    </w:pPr>
    <w:rPr>
      <w:sz w:val="14"/>
    </w:rPr>
  </w:style>
  <w:style w:type="paragraph" w:customStyle="1" w:styleId="pieds2">
    <w:name w:val="pieds2"/>
    <w:basedOn w:val="pieds1"/>
    <w:pPr>
      <w:tabs>
        <w:tab w:val="left" w:pos="4339"/>
        <w:tab w:val="center" w:pos="4706"/>
      </w:tabs>
      <w:ind w:left="0"/>
      <w:jc w:val="center"/>
    </w:pPr>
    <w:rPr>
      <w:sz w:val="18"/>
      <w:szCs w:val="18"/>
    </w:rPr>
  </w:style>
  <w:style w:type="paragraph" w:customStyle="1" w:styleId="Textepardf">
    <w:name w:val="Texte par déf"/>
    <w:rsid w:val="008E2D36"/>
    <w:pPr>
      <w:widowControl w:val="0"/>
      <w:autoSpaceDE w:val="0"/>
      <w:autoSpaceDN w:val="0"/>
    </w:pPr>
    <w:rPr>
      <w:rFonts w:ascii="Arial" w:hAnsi="Arial" w:cs="Arial"/>
      <w:color w:val="000000"/>
      <w:sz w:val="24"/>
      <w:szCs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ja.lonfat\Documents\Mod&#232;les%20Office%20personnalis&#233;s\Document1%20%20-%20%20Mode%20de%20compatibil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Document1  -  Mode de compatibilité.dotx</Template>
  <TotalTime>0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Lonfat</dc:creator>
  <cp:keywords/>
  <cp:lastModifiedBy>Lonfat Nadja</cp:lastModifiedBy>
  <cp:revision>2</cp:revision>
  <cp:lastPrinted>2021-05-20T12:04:00Z</cp:lastPrinted>
  <dcterms:created xsi:type="dcterms:W3CDTF">2021-05-20T12:08:00Z</dcterms:created>
  <dcterms:modified xsi:type="dcterms:W3CDTF">2021-05-20T12:08:00Z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-237445881</vt:i4>
  </property>
  <property fmtid="{D5CDD505-2E9C-101B-9397-08002B2CF9AE}" pid="3" name="_NewReviewCycle">
    <vt:lpwstr/>
  </property>
  <property fmtid="{D5CDD505-2E9C-101B-9397-08002B2CF9AE}" pid="4" name="_EmailSubject">
    <vt:lpwstr>Site internet FP</vt:lpwstr>
  </property>
  <property fmtid="{D5CDD505-2E9C-101B-9397-08002B2CF9AE}" pid="5" name="_AuthorEmail">
    <vt:lpwstr>fabien.moulin@hevs.ch</vt:lpwstr>
  </property>
  <property fmtid="{D5CDD505-2E9C-101B-9397-08002B2CF9AE}" pid="6" name="_AuthorEmailDisplayName">
    <vt:lpwstr>Fabien Moulin</vt:lpwstr>
  </property>
</Properties>
</file>